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35" w:rsidRPr="00B96494" w:rsidRDefault="00306835" w:rsidP="00B96494">
      <w:pPr>
        <w:shd w:val="clear" w:color="auto" w:fill="FFFFFF"/>
        <w:spacing w:after="240" w:line="182" w:lineRule="atLeast"/>
        <w:ind w:left="4820"/>
        <w:rPr>
          <w:color w:val="000000"/>
          <w:lang w:eastAsia="uk-UA"/>
        </w:rPr>
      </w:pPr>
      <w:r w:rsidRPr="00B96494">
        <w:rPr>
          <w:color w:val="000000"/>
          <w:lang w:eastAsia="uk-UA"/>
        </w:rPr>
        <w:t>ЗАТВЕРДЖЕНО</w:t>
      </w:r>
      <w:r w:rsidRPr="00B96494">
        <w:rPr>
          <w:color w:val="000000"/>
          <w:lang w:eastAsia="uk-UA"/>
        </w:rPr>
        <w:br/>
        <w:t>Наказ Міністерства юстиції України</w:t>
      </w:r>
      <w:r w:rsidRPr="00B96494">
        <w:rPr>
          <w:color w:val="000000"/>
          <w:lang w:eastAsia="uk-UA"/>
        </w:rPr>
        <w:br/>
        <w:t>18 листопада 2016 року № 3268/5</w:t>
      </w:r>
      <w:r w:rsidRPr="00B96494">
        <w:rPr>
          <w:color w:val="000000"/>
          <w:lang w:eastAsia="uk-UA"/>
        </w:rPr>
        <w:br/>
        <w:t>(у редакції наказу</w:t>
      </w:r>
      <w:r w:rsidRPr="00B96494">
        <w:rPr>
          <w:color w:val="000000"/>
          <w:lang w:eastAsia="uk-UA"/>
        </w:rPr>
        <w:br/>
        <w:t>Міністерства юстиції України</w:t>
      </w:r>
      <w:r w:rsidRPr="00B96494">
        <w:rPr>
          <w:color w:val="000000"/>
          <w:lang w:eastAsia="uk-UA"/>
        </w:rPr>
        <w:br/>
        <w:t>від 29 червня 2021 року № 2320/5)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F12EB4">
        <w:trPr>
          <w:trHeight w:val="60"/>
        </w:trPr>
        <w:tc>
          <w:tcPr>
            <w:tcW w:w="9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7" o:spid="_x0000_i1025" type="#_x0000_t75" style="width:483pt;height:51pt;visibility:visible">
                  <v:imagedata r:id="rId4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реєстраційну дію (обирається одна із реєстраційних дій)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6" o:spid="_x0000_i1026" type="#_x0000_t75" style="width:471.75pt;height:37.5pt;visibility:visible">
                  <v:imagedata r:id="rId5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>Прим. Заява заповнюється друкованими літерами. У разі відсутності відомостей відповідні сторінки заяви не заповнюються і не подаються. Для державної реєстрації припинення юридичної особи необхідно вказати ідентифікаційний код такої особи, стан відомостей про кінцевого бенефіціарного власника (у разі реорганізації) та заповнити відомості на сторінці 9 заяви. Усі інші поля заяви не заповнюються.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зміни (у разі державної реєстрації змін до 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5" o:spid="_x0000_i1027" type="#_x0000_t75" style="width:471.75pt;height:239.25pt;visibility:visible">
                  <v:imagedata r:id="rId6" o:title=""/>
                </v:shape>
              </w:pict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Стан відомостей про кінцевого бенефіціарного власника для юридичних осіб, визначених законом, заповнюється завжди незалежно від обраних змін, а також у разі реорганізації таких юридичних осіб.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 Відомості про ідентифікаційний код юридичної особи заповнюються незалежно від обраних змін. Для відображення змін необхідно заповнити поля заяви щодо відомос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softHyphen/>
              <w:t>тей, що зазнали змін, з урахуванням таких змін. Для включення або виключення виду економічної діяльності вказується відповідний код та знак «+» або «–». Для зміни основного виду економічної діяльності заповнюється перший рядок.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реєстрацію до 1 липня 2004 року (у разі включення 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4" o:spid="_x0000_i1028" type="#_x0000_t75" style="width:471.75pt;height:18.75pt;visibility:visible">
                  <v:imagedata r:id="rId7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 органу реєстрації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3" o:spid="_x0000_i1029" type="#_x0000_t75" style="width:471.75pt;height:45pt;visibility:visible">
                  <v:imagedata r:id="rId8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юридичну особу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Найменування: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організаційно-правова форма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2" o:spid="_x0000_i1030" type="#_x0000_t75" style="width:471.75pt;height:35.25pt;visibility:visible">
                  <v:imagedata r:id="rId9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назва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1" o:spid="_x0000_i1031" type="#_x0000_t75" style="width:471.75pt;height:65.25pt;visibility:visible">
                  <v:imagedata r:id="rId10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90" o:spid="_x0000_i1032" type="#_x0000_t75" style="width:471.75pt;height:30.75pt;visibility:visible">
                  <v:imagedata r:id="rId11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634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9" o:spid="_x0000_i1033" type="#_x0000_t75" style="width:471.75pt;height:12.75pt;visibility:visible">
                  <v:imagedata r:id="rId12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кінцевого бенефіціарного власника юридичної особи</w:t>
            </w: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br/>
              <w:t>(у разі обрання графи «потребують оновлення» на сторінці 1 заяви)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Тип дії: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8" o:spid="_x0000_i1034" type="#_x0000_t75" style="width:471.75pt;height:513.75pt;visibility:visible">
                  <v:imagedata r:id="rId13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Місце проживання в іноземній країні зазначається з урахуванням особливостей присвоєння адрес в такій країні.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Характер та міра (рівень, ступінь, частка) бенефіціарного володіння (вигоди, інтересу, впливу):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7" o:spid="_x0000_i1035" type="#_x0000_t75" style="width:471.75pt;height:127.5pt;visibility:visible">
                  <v:imagedata r:id="rId14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Відомості про кінцевого бенефіціарного власника заповнюються у разі державної реєстрації створення юридичної особи, визначеної законом, а також у разі обрання графи «потребують оновлення» на сторінці 1 заяви.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 Якщо осіб, які є кінцевими бенефіціарними власниками, більше ніж одна, заповнюється відповідна кількість аркушів сторінки 2 заяви. При цьому в полі «Відомості про кінцевого бенефіціарного власника юридичної особи»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6" o:spid="_x0000_i1036" type="#_x0000_t75" style="width:471.75pt;height:30.75pt;visibility:visible">
                  <v:imagedata r:id="rId15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5" o:spid="_x0000_i1037" type="#_x0000_t75" style="width:483pt;height:12.75pt;visibility:visible">
                  <v:imagedata r:id="rId16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4" o:spid="_x0000_i1038" type="#_x0000_t75" style="width:471.75pt;height:440.25pt;visibility:visible">
                  <v:imagedata r:id="rId17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3"/>
                <w:sz w:val="13"/>
                <w:szCs w:val="13"/>
                <w:lang w:eastAsia="uk-UA"/>
              </w:rPr>
              <w:t>Прим. Якщо видів економічної діяльності більше ніж полів, заповнюється відповідна кількість аркушів сторінки 3 заяви. При цьому в полі </w:t>
            </w:r>
            <w:r w:rsidRPr="00943DC2">
              <w:rPr>
                <w:rFonts w:ascii="Arial" w:hAnsi="Arial" w:cs="Arial"/>
                <w:i/>
                <w:iCs/>
                <w:color w:val="000000"/>
                <w:spacing w:val="-4"/>
                <w:sz w:val="13"/>
                <w:szCs w:val="13"/>
                <w:lang w:eastAsia="uk-UA"/>
              </w:rPr>
              <w:t>«Види економічної діяльності, у тому числі основний, який вказується першим»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3" o:spid="_x0000_i1039" type="#_x0000_t75" style="width:471.75pt;height:213.75pt;visibility:visible">
                  <v:imagedata r:id="rId18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2" o:spid="_x0000_i1040" type="#_x0000_t75" style="width:471.75pt;height:30pt;visibility:visible">
                  <v:imagedata r:id="rId19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1" o:spid="_x0000_i1041" type="#_x0000_t75" style="width:483pt;height:12pt;visibility:visible">
                  <v:imagedata r:id="rId20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80" o:spid="_x0000_i1042" type="#_x0000_t75" style="width:471.75pt;height:423pt;visibility:visible">
                  <v:imagedata r:id="rId21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9" o:spid="_x0000_i1043" type="#_x0000_t75" style="width:471.75pt;height:184.5pt;visibility:visible">
                  <v:imagedata r:id="rId22" o:title=""/>
                </v:shape>
              </w:pict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осіб, які є засновниками/учасниками, більше ніж одна, заповнюється відповідна кількість аркушів сторінки 4 заяви. При цьому в полі «Засновник/учасник»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8" o:spid="_x0000_i1044" type="#_x0000_t75" style="width:471.75pt;height:30.75pt;visibility:visible">
                  <v:imagedata r:id="rId23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7" o:spid="_x0000_i1045" type="#_x0000_t75" style="width:483pt;height:12.75pt;visibility:visible">
                  <v:imagedata r:id="rId24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6" o:spid="_x0000_i1046" type="#_x0000_t75" style="width:471.75pt;height:435.75pt;visibility:visible">
                  <v:imagedata r:id="rId25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200" w:line="253" w:lineRule="atLeast"/>
              <w:rPr>
                <w:rFonts w:ascii="Arial" w:hAnsi="Arial" w:cs="Arial"/>
                <w:sz w:val="22"/>
                <w:szCs w:val="22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5" o:spid="_x0000_i1047" type="#_x0000_t75" style="width:472.5pt;height:51pt;visibility:visible">
                  <v:imagedata r:id="rId26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4" o:spid="_x0000_i1048" type="#_x0000_t75" style="width:471.75pt;height:113.25pt;visibility:visible">
                  <v:imagedata r:id="rId27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3" o:spid="_x0000_i1049" type="#_x0000_t75" style="width:471.75pt;height:30.75pt;visibility:visible">
                  <v:imagedata r:id="rId28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2" o:spid="_x0000_i1050" type="#_x0000_t75" style="width:483pt;height:12pt;visibility:visible">
                  <v:imagedata r:id="rId29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особу, яка може вчиняти дії від імені юридичної особи (за наявності)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1" o:spid="_x0000_i1051" type="#_x0000_t75" style="width:471.75pt;height:285pt;visibility:visible">
                  <v:imagedata r:id="rId30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правонаступництво (за наявності)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70" o:spid="_x0000_i1052" type="#_x0000_t75" style="width:471.75pt;height:126.75pt;visibility:visible">
                  <v:imagedata r:id="rId31" o:title=""/>
                </v:shape>
              </w:pict>
            </w:r>
          </w:p>
        </w:tc>
      </w:tr>
      <w:tr w:rsidR="00306835" w:rsidRPr="00943DC2" w:rsidTr="00943DC2">
        <w:trPr>
          <w:trHeight w:val="2499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9" o:spid="_x0000_i1053" type="#_x0000_t75" style="width:471.75pt;height:159pt;visibility:visible">
                  <v:imagedata r:id="rId32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попередніх юридичних осіб або незакритих відокремлених підрозділів більше ніж полів у заяві, заповнюється відповідна кількість аркушів сторінки 6 заяви. При цьому в полі «Відомості про правонаступництво» проставляється відповідно символ та число «№ 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8" o:spid="_x0000_i1054" type="#_x0000_t75" style="width:471.75pt;height:28.5pt;visibility:visible">
                  <v:imagedata r:id="rId33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7" o:spid="_x0000_i1055" type="#_x0000_t75" style="width:483pt;height:12pt;visibility:visible">
                  <v:imagedata r:id="rId34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обрання системи оподаткування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6" o:spid="_x0000_i1056" type="#_x0000_t75" style="width:471.75pt;height:419.25pt;visibility:visible">
                  <v:imagedata r:id="rId35" o:title=""/>
                </v:shape>
              </w:pic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5" o:spid="_x0000_i1057" type="#_x0000_t75" style="width:464.25pt;height:132.75pt;visibility:visible">
                  <v:imagedata r:id="rId36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4" o:spid="_x0000_i1058" type="#_x0000_t75" style="width:471.75pt;height:30.75pt;visibility:visible">
                  <v:imagedata r:id="rId37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3" o:spid="_x0000_i1059" type="#_x0000_t75" style="width:483pt;height:15.75pt;visibility:visible">
                  <v:imagedata r:id="rId38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включення до Реєстру неприбуткових установ та організацій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2" o:spid="_x0000_i1060" type="#_x0000_t75" style="width:471.75pt;height:226.5pt;visibility:visible">
                  <v:imagedata r:id="rId39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1" o:spid="_x0000_i1061" type="#_x0000_t75" style="width:471.75pt;height:28.5pt;visibility:visible">
                  <v:imagedata r:id="rId40" o:title=""/>
                </v:shape>
              </w:pict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60" o:spid="_x0000_i1062" type="#_x0000_t75" style="width:483pt;height:12pt;visibility:visible">
                  <v:imagedata r:id="rId41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державну реєстрацію припинення юридичної особи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59" o:spid="_x0000_i1063" type="#_x0000_t75" style="width:471.75pt;height:224.25pt;visibility:visible">
                  <v:imagedata r:id="rId42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юридичних осіб — правонаступників більше ніж полів у заяві, заповнюється відповідна кількість аркушів сторінки 9 заяви. При цьому в полі «Відомості про державну реєстрацію припинення юридичної особи» проставляється відповідно символ та число «№ 1», «№ 2» і т. д.</w:t>
            </w:r>
          </w:p>
        </w:tc>
      </w:tr>
      <w:tr w:rsidR="00306835" w:rsidRPr="00943DC2" w:rsidTr="00943DC2">
        <w:trPr>
          <w:trHeight w:val="237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1908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58" o:spid="_x0000_i1064" type="#_x0000_t75" style="width:471.75pt;height:112.5pt;visibility:visible">
                  <v:imagedata r:id="rId43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0043B">
              <w:rPr>
                <w:noProof/>
                <w:lang w:eastAsia="uk-UA"/>
              </w:rPr>
              <w:pict>
                <v:shape id="Рисунок 57" o:spid="_x0000_i1065" type="#_x0000_t75" style="width:464.25pt;height:27.75pt;visibility:visible">
                  <v:imagedata r:id="rId44" o:title=""/>
                </v:shape>
              </w:pict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Pr="00B96494" w:rsidRDefault="00306835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  <w:r w:rsidRPr="00B96494">
        <w:rPr>
          <w:b/>
          <w:bCs/>
          <w:color w:val="000000"/>
          <w:lang w:eastAsia="uk-UA"/>
        </w:rPr>
        <w:t>Директор департаменту</w:t>
      </w:r>
      <w:r w:rsidRPr="00B96494">
        <w:rPr>
          <w:b/>
          <w:bCs/>
          <w:color w:val="000000"/>
          <w:lang w:eastAsia="uk-UA"/>
        </w:rPr>
        <w:br/>
        <w:t>приватного права                                                            </w:t>
      </w:r>
      <w:r>
        <w:rPr>
          <w:b/>
          <w:bCs/>
          <w:color w:val="000000"/>
          <w:lang w:eastAsia="uk-UA"/>
        </w:rPr>
        <w:t>                           О</w:t>
      </w:r>
      <w:r>
        <w:rPr>
          <w:b/>
          <w:bCs/>
          <w:color w:val="000000"/>
          <w:lang w:val="ru-RU" w:eastAsia="uk-UA"/>
        </w:rPr>
        <w:t>.</w:t>
      </w:r>
      <w:r>
        <w:rPr>
          <w:b/>
          <w:bCs/>
          <w:color w:val="000000"/>
          <w:lang w:eastAsia="uk-UA"/>
        </w:rPr>
        <w:t xml:space="preserve"> Ференс</w:t>
      </w:r>
    </w:p>
    <w:sectPr w:rsidR="00306835" w:rsidRPr="00B96494" w:rsidSect="00F12EB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793"/>
    <w:rsid w:val="001729BE"/>
    <w:rsid w:val="0029671A"/>
    <w:rsid w:val="002D364E"/>
    <w:rsid w:val="00306835"/>
    <w:rsid w:val="00337ACC"/>
    <w:rsid w:val="004711AF"/>
    <w:rsid w:val="005B4CD0"/>
    <w:rsid w:val="005D3D1A"/>
    <w:rsid w:val="00611989"/>
    <w:rsid w:val="0089254C"/>
    <w:rsid w:val="008F47A5"/>
    <w:rsid w:val="008F69D2"/>
    <w:rsid w:val="0090043B"/>
    <w:rsid w:val="00943DC2"/>
    <w:rsid w:val="00A078DD"/>
    <w:rsid w:val="00A372AD"/>
    <w:rsid w:val="00AB63F4"/>
    <w:rsid w:val="00B1307C"/>
    <w:rsid w:val="00B3720F"/>
    <w:rsid w:val="00B96494"/>
    <w:rsid w:val="00CE6D44"/>
    <w:rsid w:val="00D0441F"/>
    <w:rsid w:val="00D92C49"/>
    <w:rsid w:val="00D93F65"/>
    <w:rsid w:val="00DD2DFD"/>
    <w:rsid w:val="00E314B7"/>
    <w:rsid w:val="00ED3793"/>
    <w:rsid w:val="00F12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eastAsia="Times New Roman"/>
      <w:sz w:val="24"/>
      <w:szCs w:val="24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">
    <w:name w:val="a2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2">
    <w:name w:val="ch62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3">
    <w:name w:val="ch63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datazareestrovanoch6">
    <w:name w:val="datazareestrovanoch6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4">
    <w:name w:val="ch64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1">
    <w:name w:val="aff1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">
    <w:name w:val="ch6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6">
    <w:name w:val="ch66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0">
    <w:name w:val="ch60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1">
    <w:name w:val="ch61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10">
    <w:name w:val="10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styleId="Strong">
    <w:name w:val="Strong"/>
    <w:basedOn w:val="DefaultParagraphFont"/>
    <w:uiPriority w:val="99"/>
    <w:qFormat/>
    <w:rsid w:val="00943DC2"/>
    <w:rPr>
      <w:rFonts w:cs="Times New Roman"/>
      <w:b/>
      <w:bCs/>
    </w:rPr>
  </w:style>
  <w:style w:type="paragraph" w:customStyle="1" w:styleId="afa">
    <w:name w:val="afa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c">
    <w:name w:val="ch6c"/>
    <w:basedOn w:val="Normal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customStyle="1" w:styleId="bold">
    <w:name w:val="bold"/>
    <w:basedOn w:val="DefaultParagraphFont"/>
    <w:uiPriority w:val="99"/>
    <w:rsid w:val="00943DC2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943DC2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8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11</Pages>
  <Words>703</Words>
  <Characters>4009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COMP</cp:lastModifiedBy>
  <cp:revision>4</cp:revision>
  <dcterms:created xsi:type="dcterms:W3CDTF">2021-07-19T13:19:00Z</dcterms:created>
  <dcterms:modified xsi:type="dcterms:W3CDTF">2021-07-19T13:20:00Z</dcterms:modified>
</cp:coreProperties>
</file>